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01A" w:rsidRDefault="00E64821">
      <w:pPr>
        <w:pStyle w:val="Standard"/>
        <w:spacing w:after="200" w:line="240" w:lineRule="auto"/>
        <w:jc w:val="right"/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ПРОЕКТ</w:t>
      </w:r>
    </w:p>
    <w:p w:rsidR="001C101A" w:rsidRDefault="001C101A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spacing w:after="0" w:line="240" w:lineRule="auto"/>
        <w:jc w:val="center"/>
      </w:pPr>
      <w:r>
        <w:rPr>
          <w:rFonts w:ascii="Times New Roman" w:eastAsia="Calibri" w:hAnsi="Times New Roman" w:cs="Times New Roman"/>
          <w:sz w:val="28"/>
          <w:szCs w:val="28"/>
        </w:rPr>
        <w:t>РОССИЙСКАЯ ФЕДЕРАЦИЯ</w:t>
      </w:r>
    </w:p>
    <w:p w:rsidR="001C101A" w:rsidRDefault="00E64821">
      <w:pPr>
        <w:pStyle w:val="Standard"/>
        <w:spacing w:after="0" w:line="240" w:lineRule="auto"/>
        <w:jc w:val="center"/>
      </w:pPr>
      <w:r>
        <w:rPr>
          <w:rFonts w:ascii="Times New Roman" w:eastAsia="Calibri" w:hAnsi="Times New Roman" w:cs="Times New Roman"/>
          <w:sz w:val="28"/>
          <w:szCs w:val="28"/>
        </w:rPr>
        <w:t>ПРАВИТЕЛЬСТВО КАРАЧАЕВО-ЧЕРКЕССКОЙ РЕСПУБЛИКИ</w:t>
      </w:r>
    </w:p>
    <w:p w:rsidR="001C101A" w:rsidRDefault="001C101A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p w:rsidR="001C101A" w:rsidRDefault="00E64821">
      <w:pPr>
        <w:pStyle w:val="Standard"/>
        <w:spacing w:after="0" w:line="240" w:lineRule="auto"/>
        <w:jc w:val="center"/>
      </w:pPr>
      <w:r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1C101A" w:rsidRDefault="001C101A">
      <w:pPr>
        <w:pStyle w:val="Standard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spacing w:after="0" w:line="240" w:lineRule="auto"/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                                     г. Черкесск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№  ___</w:t>
      </w:r>
    </w:p>
    <w:p w:rsidR="001C101A" w:rsidRDefault="001C101A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1C101A" w:rsidRDefault="001C101A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1C101A" w:rsidRDefault="00E64821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постановление Правительства Карачаево-Черкесской Республики от 15.02.2013 №43 «Об утверждении Порядка предоставления субсидий на оказание несвязанной поддержки (поддержки доходов)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сельскохозяйственных товаропроизводителей в области растениеводства»</w:t>
      </w: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1C101A" w:rsidRDefault="00E64821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Распоряжением Правительства Российской Федерации от 04.08.2018 № 1620-р </w:t>
      </w:r>
    </w:p>
    <w:p w:rsidR="001C101A" w:rsidRDefault="001C101A">
      <w:pPr>
        <w:pStyle w:val="Standard"/>
        <w:spacing w:after="0" w:line="240" w:lineRule="auto"/>
        <w:ind w:firstLine="708"/>
        <w:jc w:val="both"/>
      </w:pPr>
    </w:p>
    <w:p w:rsidR="001C101A" w:rsidRDefault="00E64821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Calibri" w:hAnsi="Times New Roman" w:cs="Times New Roman"/>
          <w:b/>
          <w:bCs/>
          <w:color w:val="222222"/>
          <w:sz w:val="28"/>
          <w:szCs w:val="28"/>
        </w:rPr>
        <w:t>ПОСТАНОВЛЯЕТ:</w:t>
      </w: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color w:val="222222"/>
          <w:sz w:val="16"/>
          <w:szCs w:val="16"/>
        </w:rPr>
      </w:pPr>
    </w:p>
    <w:p w:rsidR="001C101A" w:rsidRDefault="00E64821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Внести в постановление Правительства Карачаево-Черкесской Республики 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15.02.2013 № 43 «Об утверждении Порядка предоставления субсидий на оказание несвязанной поддержки (поддержки доходов) сельскохозяйственных товаропроизводителей в области растениеводства» (в редакции постановлений Правительства Карачаево-Черкесской Республи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ки от  03.04.2013 №96, от 04.04.2018 №78, от 08.12.2014 №372, от 01.02.2016 №6, от 22.04.2016 №104, от 09.02.2017 №31, от 05.05.2017 №112, от 13.07.2017 №198, от 19.12.2017 №357) следующие изменения:</w:t>
      </w:r>
    </w:p>
    <w:p w:rsidR="001C101A" w:rsidRDefault="00E64821">
      <w:pPr>
        <w:pStyle w:val="a5"/>
        <w:widowControl w:val="0"/>
        <w:numPr>
          <w:ilvl w:val="0"/>
          <w:numId w:val="3"/>
        </w:numPr>
        <w:spacing w:after="0" w:line="240" w:lineRule="auto"/>
        <w:ind w:left="0" w:firstLine="636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Пункт 4 приложения к постановлению дополнить абзацам сле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дующего содержания:  </w:t>
      </w:r>
    </w:p>
    <w:p w:rsidR="001C101A" w:rsidRDefault="00E64821">
      <w:pPr>
        <w:pStyle w:val="Standard"/>
        <w:spacing w:after="0" w:line="240" w:lineRule="auto"/>
        <w:ind w:firstLine="636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«в случае выделения дополнительных средств на приобретение дизельного топлива, предоставляется субсидия на возмещение части затрат по приобретению дизельного топлива на проведение комплекса агротехнологических работ в рамках оказания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несвязанной поддержки (поддержки доходов) сельскохозяйственных товаропроизводителей в  соответствии с приказом Министерства.».</w:t>
      </w:r>
    </w:p>
    <w:p w:rsidR="001C101A" w:rsidRDefault="00E64821">
      <w:pPr>
        <w:pStyle w:val="Standard"/>
        <w:widowControl w:val="0"/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ab/>
      </w:r>
    </w:p>
    <w:p w:rsidR="001C101A" w:rsidRDefault="001C101A">
      <w:pPr>
        <w:pStyle w:val="Standard"/>
        <w:widowControl w:val="0"/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1C101A" w:rsidRDefault="00E64821">
      <w:pPr>
        <w:pStyle w:val="Standard"/>
        <w:widowControl w:val="0"/>
        <w:spacing w:after="0" w:line="240" w:lineRule="auto"/>
        <w:jc w:val="both"/>
      </w:pPr>
      <w:r>
        <w:rPr>
          <w:rFonts w:ascii="Times New Roman" w:eastAsia="Calibri" w:hAnsi="Times New Roman" w:cs="Times New Roman"/>
          <w:bCs/>
          <w:sz w:val="28"/>
          <w:szCs w:val="28"/>
        </w:rPr>
        <w:t>Председатель Правительства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bCs/>
          <w:sz w:val="28"/>
          <w:szCs w:val="28"/>
        </w:rPr>
        <w:t>Карачаево-Черкесской Республики</w:t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                                            А.А. Озов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Проект со</w:t>
      </w:r>
      <w:r>
        <w:rPr>
          <w:rFonts w:ascii="Times New Roman" w:eastAsia="Calibri" w:hAnsi="Times New Roman" w:cs="Times New Roman"/>
          <w:sz w:val="28"/>
          <w:szCs w:val="28"/>
        </w:rPr>
        <w:t>гласован: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Исполняющий обязанности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Руководителя Администрации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Главы и Правительства КЧР 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       М.Н.Озов                                  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Первый заместитель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Председателя Правительства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Карачаево-Че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ркесской Республики  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Э.П. Байчоров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Заместитель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Председателя Правительства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Е.С Поляков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Заместитель Руководителя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Администрации Главы и Правительства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Карачаево-Черкесской Республики,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Начальник Управления документационного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обеспечения Главы и Правительства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Ф.Я. Астежева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Исполняющий обязанности 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Министра финансов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Карачаево-Че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ркесской Республики                 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В. В. Камышан 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Министр экономического развития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                                         А.Х. </w:t>
      </w:r>
      <w:hyperlink r:id="rId8" w:history="1">
        <w:r>
          <w:rPr>
            <w:rFonts w:ascii="Times New Roman" w:eastAsia="Calibri" w:hAnsi="Times New Roman" w:cs="Times New Roman"/>
            <w:sz w:val="28"/>
            <w:szCs w:val="28"/>
          </w:rPr>
          <w:t>Н</w:t>
        </w:r>
        <w:r>
          <w:rPr>
            <w:rFonts w:ascii="Times New Roman" w:eastAsia="Calibri" w:hAnsi="Times New Roman" w:cs="Times New Roman"/>
            <w:sz w:val="28"/>
            <w:szCs w:val="28"/>
          </w:rPr>
          <w:t xml:space="preserve">акохов </w:t>
        </w:r>
      </w:hyperlink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Начальник Государственно-правового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Управления Главы и Правительства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Карачаево-Черкесской Республики                                                   А. А. Тлишев</w:t>
      </w: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28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851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Проект подготовлен Министерством сельского хозяйства Карачаево-Черкесской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Республики  </w:t>
      </w:r>
    </w:p>
    <w:p w:rsidR="001C101A" w:rsidRDefault="001C101A">
      <w:pPr>
        <w:pStyle w:val="Standard"/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Исполняющий обязанности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Министра сельского хозяйства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Карачаево-Черкесской Республики                                               Р. А. Аслануков  </w:t>
      </w:r>
    </w:p>
    <w:p w:rsidR="001C101A" w:rsidRDefault="00E64821">
      <w:pPr>
        <w:pStyle w:val="Standard"/>
        <w:tabs>
          <w:tab w:val="left" w:pos="2870"/>
        </w:tabs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</w:t>
      </w: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spacing w:after="0" w:line="240" w:lineRule="auto"/>
        <w:ind w:firstLine="708"/>
        <w:jc w:val="center"/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Пояснительная записка</w:t>
      </w:r>
    </w:p>
    <w:p w:rsidR="001C101A" w:rsidRDefault="00E64821">
      <w:pPr>
        <w:pStyle w:val="Standard"/>
        <w:spacing w:after="0" w:line="240" w:lineRule="auto"/>
        <w:jc w:val="center"/>
      </w:pPr>
      <w:r>
        <w:rPr>
          <w:rFonts w:ascii="Times New Roman" w:eastAsia="Calibri" w:hAnsi="Times New Roman" w:cs="Times New Roman"/>
          <w:sz w:val="28"/>
          <w:szCs w:val="28"/>
        </w:rPr>
        <w:t>к проекту постановления Правитель</w:t>
      </w:r>
      <w:r>
        <w:rPr>
          <w:rFonts w:ascii="Times New Roman" w:eastAsia="Calibri" w:hAnsi="Times New Roman" w:cs="Times New Roman"/>
          <w:sz w:val="28"/>
          <w:szCs w:val="28"/>
        </w:rPr>
        <w:t>ства Карачаево-Черкесской Республики</w:t>
      </w:r>
    </w:p>
    <w:p w:rsidR="001C101A" w:rsidRDefault="00E64821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 внесении изменений в постановление Правительства Карачаево-Черкесской Республики от 15.02.2013 №43 «Об утверждении Порядка предоставления субсидий на оказание несвязанной поддержки (поддержки доходов) сельскохозяйств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енных товаропроизводителей в области растениеводства»</w:t>
      </w:r>
    </w:p>
    <w:p w:rsidR="001C101A" w:rsidRDefault="001C101A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C101A" w:rsidRDefault="00E64821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Основанием для разработки настоящего проекта является План работы Правительства на сентябрь 2018 года и Правительство Распоряжения от 04.08.2018 №1620-р</w:t>
      </w:r>
    </w:p>
    <w:p w:rsidR="001C101A" w:rsidRDefault="00E64821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в постановление Правительства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Карачаево-Черкесской Республики от 15.02.2013 №43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Порядка предоставления субсидий на оказание несвязанной поддержки (поддержки доходов) сельскохозяйственных товаропроизводителей в области растениеводства» вносятся в соответствии с </w:t>
      </w:r>
      <w:r>
        <w:rPr>
          <w:rFonts w:ascii="Times New Roman" w:eastAsia="Calibri" w:hAnsi="Times New Roman" w:cs="Times New Roman"/>
          <w:sz w:val="28"/>
          <w:szCs w:val="28"/>
        </w:rPr>
        <w:t>Распоряже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нием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Правительства Российской Федерации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от 04.08.2018 №1620-р о выделении бюджетам субъектов Российской Федерации бюджетных средств из резервного фонда Правительства Российской Федерации на возмещение части затрат по приобретению дизельного топлива. </w:t>
      </w:r>
    </w:p>
    <w:p w:rsidR="001C101A" w:rsidRDefault="00E64821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Данны</w:t>
      </w:r>
      <w:r>
        <w:rPr>
          <w:rFonts w:ascii="Times New Roman" w:eastAsia="Calibri" w:hAnsi="Times New Roman" w:cs="Times New Roman"/>
          <w:sz w:val="28"/>
          <w:szCs w:val="28"/>
        </w:rPr>
        <w:t xml:space="preserve">м проектом предусматриваются изменения, позволяющие выплатить сельскохозяйственным товаропроизводителям субсидии на возмещение части затрат на приобретение дизельного топлива для проведения агротехнологических работ в 2018 году. </w:t>
      </w:r>
    </w:p>
    <w:p w:rsidR="001C101A" w:rsidRDefault="00E64821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Рассматриваемый проект не </w:t>
      </w:r>
      <w:r>
        <w:rPr>
          <w:rFonts w:ascii="Times New Roman" w:eastAsia="Calibri" w:hAnsi="Times New Roman" w:cs="Times New Roman"/>
          <w:sz w:val="28"/>
          <w:szCs w:val="28"/>
        </w:rPr>
        <w:t>потребует внесения изменений, признания утратившими силу или отмены иных нормативных правовых актов Карачаево-Черкесской Республики, а также привлечения дополнительных финансовых средств из республиканского бюджета Карачаево-Черкесской Республики.</w:t>
      </w: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both"/>
      </w:pPr>
    </w:p>
    <w:p w:rsidR="001C101A" w:rsidRDefault="001C101A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Испол</w:t>
      </w:r>
      <w:r>
        <w:rPr>
          <w:rFonts w:ascii="Times New Roman" w:eastAsia="Calibri" w:hAnsi="Times New Roman" w:cs="Times New Roman"/>
          <w:sz w:val="28"/>
          <w:szCs w:val="28"/>
        </w:rPr>
        <w:t>няющий обязанности</w:t>
      </w:r>
    </w:p>
    <w:p w:rsidR="001C101A" w:rsidRDefault="00E64821">
      <w:pPr>
        <w:pStyle w:val="Standard"/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Министра сельского хозяйства</w:t>
      </w:r>
    </w:p>
    <w:p w:rsidR="001C101A" w:rsidRDefault="00E64821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Карачаево-Черкесской Республики                                                Р.А.Аслануков</w:t>
      </w: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Начальник отдела механизации и земледелия                              Н.А Мартынова </w:t>
      </w:r>
    </w:p>
    <w:p w:rsidR="001C101A" w:rsidRDefault="001C101A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1C101A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C101A" w:rsidRDefault="00E64821">
      <w:pPr>
        <w:pStyle w:val="Standard"/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 xml:space="preserve">Начальник юридического </w:t>
      </w:r>
      <w:r>
        <w:rPr>
          <w:rFonts w:ascii="Times New Roman" w:eastAsia="Calibri" w:hAnsi="Times New Roman" w:cs="Times New Roman"/>
          <w:sz w:val="28"/>
          <w:szCs w:val="28"/>
        </w:rPr>
        <w:t>отдела                                                    З.Х. Курелова</w:t>
      </w:r>
    </w:p>
    <w:sectPr w:rsidR="001C101A">
      <w:pgSz w:w="11906" w:h="16800"/>
      <w:pgMar w:top="709" w:right="799" w:bottom="568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64821">
      <w:pPr>
        <w:spacing w:after="0" w:line="240" w:lineRule="auto"/>
      </w:pPr>
      <w:r>
        <w:separator/>
      </w:r>
    </w:p>
  </w:endnote>
  <w:endnote w:type="continuationSeparator" w:id="0">
    <w:p w:rsidR="00000000" w:rsidRDefault="00E64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6482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E648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04A30"/>
    <w:multiLevelType w:val="multilevel"/>
    <w:tmpl w:val="9614FDF4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045354A"/>
    <w:multiLevelType w:val="multilevel"/>
    <w:tmpl w:val="47CCDFA0"/>
    <w:styleLink w:val="WWNum1"/>
    <w:lvl w:ilvl="0">
      <w:start w:val="1"/>
      <w:numFmt w:val="decimal"/>
      <w:lvlText w:val="%1."/>
      <w:lvlJc w:val="left"/>
      <w:rPr>
        <w:rFonts w:eastAsia="Times New Roman" w:cs="Times New Roman"/>
      </w:rPr>
    </w:lvl>
    <w:lvl w:ilvl="1">
      <w:start w:val="10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">
    <w:nsid w:val="5E5E0E37"/>
    <w:multiLevelType w:val="multilevel"/>
    <w:tmpl w:val="22AC888E"/>
    <w:styleLink w:val="WWNum2"/>
    <w:lvl w:ilvl="0">
      <w:start w:val="1"/>
      <w:numFmt w:val="decimal"/>
      <w:lvlText w:val="%1."/>
      <w:lvlJc w:val="left"/>
    </w:lvl>
    <w:lvl w:ilvl="1">
      <w:start w:val="8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1C101A"/>
    <w:rsid w:val="001C101A"/>
    <w:rsid w:val="00E6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kern w:val="3"/>
        <w:sz w:val="22"/>
        <w:szCs w:val="22"/>
        <w:lang w:val="ru-RU" w:eastAsia="en-US" w:bidi="ar-SA"/>
      </w:rPr>
    </w:rPrDefault>
    <w:pPrDefault>
      <w:pPr>
        <w:widowControl w:val="0"/>
        <w:autoSpaceDN w:val="0"/>
        <w:spacing w:after="160" w:line="242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a5">
    <w:name w:val="List Paragraph"/>
    <w:basedOn w:val="Standard"/>
    <w:pPr>
      <w:ind w:left="720"/>
    </w:pPr>
  </w:style>
  <w:style w:type="paragraph" w:styleId="a6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No Spacing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pPr>
      <w:suppressAutoHyphens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Текст выноски Знак"/>
    <w:basedOn w:val="a0"/>
    <w:rPr>
      <w:rFonts w:ascii="Tahoma" w:hAnsi="Tahoma" w:cs="Tahoma"/>
      <w:sz w:val="16"/>
      <w:szCs w:val="16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</w:style>
  <w:style w:type="character" w:styleId="a9">
    <w:name w:val="Placeholder Text"/>
    <w:basedOn w:val="a0"/>
    <w:rPr>
      <w:color w:val="808080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kern w:val="3"/>
        <w:sz w:val="22"/>
        <w:szCs w:val="22"/>
        <w:lang w:val="ru-RU" w:eastAsia="en-US" w:bidi="ar-SA"/>
      </w:rPr>
    </w:rPrDefault>
    <w:pPrDefault>
      <w:pPr>
        <w:widowControl w:val="0"/>
        <w:autoSpaceDN w:val="0"/>
        <w:spacing w:after="160" w:line="242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a5">
    <w:name w:val="List Paragraph"/>
    <w:basedOn w:val="Standard"/>
    <w:pPr>
      <w:ind w:left="720"/>
    </w:pPr>
  </w:style>
  <w:style w:type="paragraph" w:styleId="a6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No Spacing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pPr>
      <w:suppressAutoHyphens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Текст выноски Знак"/>
    <w:basedOn w:val="a0"/>
    <w:rPr>
      <w:rFonts w:ascii="Tahoma" w:hAnsi="Tahoma" w:cs="Tahoma"/>
      <w:sz w:val="16"/>
      <w:szCs w:val="16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NumberingSymbols">
    <w:name w:val="Numbering Symbols"/>
  </w:style>
  <w:style w:type="character" w:styleId="a9">
    <w:name w:val="Placeholder Text"/>
    <w:basedOn w:val="a0"/>
    <w:rPr>
      <w:color w:val="808080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hr.ru/stat/nakohov_ah.ph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2018-09-13T06:08:00Z</cp:lastPrinted>
  <dcterms:created xsi:type="dcterms:W3CDTF">2018-09-13T07:03:00Z</dcterms:created>
  <dcterms:modified xsi:type="dcterms:W3CDTF">2018-09-13T07:03:00Z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diakov.net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